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ABF8" w14:textId="57863302" w:rsidR="00906D2F" w:rsidRDefault="00906D2F" w:rsidP="00906D2F">
      <w:pPr>
        <w:jc w:val="center"/>
        <w:rPr>
          <w:rFonts w:ascii="Verdana" w:hAnsi="Verdana"/>
          <w:sz w:val="24"/>
        </w:rPr>
      </w:pPr>
      <w:r w:rsidRPr="00906D2F">
        <w:rPr>
          <w:rFonts w:ascii="Verdana" w:hAnsi="Verdana"/>
          <w:b/>
          <w:bCs/>
          <w:sz w:val="24"/>
        </w:rPr>
        <w:t>Qualifying Event Eligibility Letter</w:t>
      </w:r>
    </w:p>
    <w:p w14:paraId="23861482" w14:textId="77777777" w:rsidR="00906D2F" w:rsidRDefault="00906D2F" w:rsidP="000C4ABA">
      <w:pPr>
        <w:rPr>
          <w:rFonts w:ascii="Verdana" w:hAnsi="Verdana"/>
          <w:sz w:val="24"/>
        </w:rPr>
      </w:pPr>
    </w:p>
    <w:p w14:paraId="7341FDBD" w14:textId="12F2D61C" w:rsidR="00906D2F" w:rsidRPr="00906D2F" w:rsidRDefault="000C4ABA" w:rsidP="000C4ABA">
      <w:pPr>
        <w:rPr>
          <w:rFonts w:ascii="Verdana" w:hAnsi="Verdana"/>
          <w:sz w:val="24"/>
        </w:rPr>
      </w:pPr>
      <w:r w:rsidRPr="00906D2F">
        <w:rPr>
          <w:rFonts w:ascii="Verdana" w:hAnsi="Verdana"/>
          <w:sz w:val="24"/>
        </w:rPr>
        <w:t>[Date]</w:t>
      </w:r>
    </w:p>
    <w:p w14:paraId="2CB76543" w14:textId="77777777" w:rsidR="000C4ABA" w:rsidRPr="00906D2F" w:rsidRDefault="000C4ABA" w:rsidP="000C4ABA">
      <w:pPr>
        <w:rPr>
          <w:rFonts w:ascii="Verdana" w:hAnsi="Verdana"/>
          <w:sz w:val="24"/>
        </w:rPr>
      </w:pPr>
    </w:p>
    <w:p w14:paraId="72B87CB8" w14:textId="1D22D809" w:rsidR="000C4ABA" w:rsidRPr="00906D2F" w:rsidRDefault="000C4ABA" w:rsidP="000C4ABA">
      <w:pPr>
        <w:rPr>
          <w:rFonts w:ascii="Verdana" w:hAnsi="Verdana"/>
          <w:sz w:val="24"/>
        </w:rPr>
      </w:pPr>
      <w:r w:rsidRPr="00906D2F">
        <w:rPr>
          <w:rFonts w:ascii="Verdana" w:hAnsi="Verdana"/>
          <w:sz w:val="24"/>
        </w:rPr>
        <w:t>[Caregiver Name]</w:t>
      </w:r>
      <w:r w:rsidRPr="00906D2F">
        <w:rPr>
          <w:rFonts w:ascii="Verdana" w:hAnsi="Verdana"/>
          <w:sz w:val="24"/>
        </w:rPr>
        <w:br/>
        <w:t>[</w:t>
      </w:r>
      <w:r w:rsidR="00281155" w:rsidRPr="00906D2F">
        <w:rPr>
          <w:rFonts w:ascii="Verdana" w:hAnsi="Verdana"/>
          <w:sz w:val="24"/>
        </w:rPr>
        <w:t xml:space="preserve">Mailing </w:t>
      </w:r>
      <w:r w:rsidRPr="00906D2F">
        <w:rPr>
          <w:rFonts w:ascii="Verdana" w:hAnsi="Verdana"/>
          <w:sz w:val="24"/>
        </w:rPr>
        <w:t>Address]</w:t>
      </w:r>
      <w:r w:rsidRPr="00906D2F">
        <w:rPr>
          <w:rFonts w:ascii="Verdana" w:hAnsi="Verdana"/>
          <w:sz w:val="24"/>
        </w:rPr>
        <w:br/>
        <w:t>[City, State ZIP]</w:t>
      </w:r>
    </w:p>
    <w:p w14:paraId="306DA9B1" w14:textId="77777777" w:rsidR="000C4ABA" w:rsidRPr="00906D2F" w:rsidRDefault="000C4ABA" w:rsidP="000C4ABA">
      <w:pPr>
        <w:rPr>
          <w:rFonts w:ascii="Verdana" w:hAnsi="Verdana"/>
          <w:sz w:val="24"/>
        </w:rPr>
      </w:pPr>
    </w:p>
    <w:p w14:paraId="2A959682" w14:textId="6167F0DD" w:rsidR="000C4ABA" w:rsidRPr="00906D2F" w:rsidRDefault="000C4ABA" w:rsidP="000C4ABA">
      <w:pPr>
        <w:rPr>
          <w:rFonts w:ascii="Verdana" w:hAnsi="Verdana"/>
          <w:sz w:val="24"/>
        </w:rPr>
      </w:pPr>
      <w:r w:rsidRPr="00906D2F">
        <w:rPr>
          <w:rFonts w:ascii="Verdana" w:hAnsi="Verdana"/>
          <w:sz w:val="24"/>
        </w:rPr>
        <w:t>Dear [</w:t>
      </w:r>
      <w:r w:rsidR="00281155" w:rsidRPr="00906D2F">
        <w:rPr>
          <w:rFonts w:ascii="Verdana" w:hAnsi="Verdana"/>
          <w:sz w:val="24"/>
        </w:rPr>
        <w:t xml:space="preserve">Relative/Fictive Kin </w:t>
      </w:r>
      <w:r w:rsidRPr="00906D2F">
        <w:rPr>
          <w:rFonts w:ascii="Verdana" w:hAnsi="Verdana"/>
          <w:sz w:val="24"/>
        </w:rPr>
        <w:t>Caregiver],</w:t>
      </w:r>
    </w:p>
    <w:p w14:paraId="473E40CA" w14:textId="06165C73" w:rsidR="00281155" w:rsidRPr="00906D2F" w:rsidRDefault="00281155" w:rsidP="000C4ABA">
      <w:pPr>
        <w:rPr>
          <w:rFonts w:ascii="Verdana" w:hAnsi="Verdana"/>
          <w:b/>
          <w:bCs/>
          <w:sz w:val="24"/>
        </w:rPr>
      </w:pPr>
    </w:p>
    <w:p w14:paraId="5232E17A" w14:textId="58822AB2" w:rsidR="0092260D" w:rsidRPr="00906D2F" w:rsidRDefault="009A1E7A" w:rsidP="0092260D">
      <w:pPr>
        <w:rPr>
          <w:rFonts w:ascii="Verdana" w:hAnsi="Verdana"/>
          <w:sz w:val="24"/>
        </w:rPr>
      </w:pPr>
      <w:r w:rsidRPr="00906D2F">
        <w:rPr>
          <w:rFonts w:ascii="Verdana" w:hAnsi="Verdana"/>
          <w:sz w:val="24"/>
        </w:rPr>
        <w:t xml:space="preserve">This letter </w:t>
      </w:r>
      <w:r w:rsidR="006C2304" w:rsidRPr="00906D2F">
        <w:rPr>
          <w:rFonts w:ascii="Verdana" w:hAnsi="Verdana"/>
          <w:sz w:val="24"/>
        </w:rPr>
        <w:t xml:space="preserve">is to </w:t>
      </w:r>
      <w:r w:rsidR="0092260D" w:rsidRPr="00906D2F">
        <w:rPr>
          <w:rFonts w:ascii="Verdana" w:hAnsi="Verdana"/>
          <w:sz w:val="24"/>
        </w:rPr>
        <w:t>notify</w:t>
      </w:r>
      <w:r w:rsidR="006C2304" w:rsidRPr="00906D2F">
        <w:rPr>
          <w:rFonts w:ascii="Verdana" w:hAnsi="Verdana"/>
          <w:sz w:val="24"/>
        </w:rPr>
        <w:t xml:space="preserve"> you </w:t>
      </w:r>
      <w:r w:rsidR="0092260D" w:rsidRPr="00906D2F">
        <w:rPr>
          <w:rFonts w:ascii="Verdana" w:hAnsi="Verdana"/>
          <w:sz w:val="24"/>
        </w:rPr>
        <w:t>that your</w:t>
      </w:r>
      <w:r w:rsidR="00C914B3" w:rsidRPr="00906D2F">
        <w:rPr>
          <w:rFonts w:ascii="Verdana" w:hAnsi="Verdana"/>
          <w:sz w:val="24"/>
        </w:rPr>
        <w:t xml:space="preserve"> qualifying event</w:t>
      </w:r>
      <w:r w:rsidR="0092260D" w:rsidRPr="00906D2F">
        <w:rPr>
          <w:rFonts w:ascii="Verdana" w:hAnsi="Verdana"/>
          <w:sz w:val="24"/>
        </w:rPr>
        <w:t xml:space="preserve"> application has </w:t>
      </w:r>
      <w:r w:rsidR="00944CD6" w:rsidRPr="00906D2F">
        <w:rPr>
          <w:rFonts w:ascii="Verdana" w:hAnsi="Verdana"/>
          <w:sz w:val="24"/>
        </w:rPr>
        <w:t xml:space="preserve">been </w:t>
      </w:r>
      <w:r w:rsidR="0092260D" w:rsidRPr="00906D2F">
        <w:rPr>
          <w:rFonts w:ascii="Verdana" w:hAnsi="Verdana"/>
          <w:sz w:val="24"/>
        </w:rPr>
        <w:t>approved</w:t>
      </w:r>
      <w:r w:rsidR="00F73419" w:rsidRPr="00906D2F">
        <w:rPr>
          <w:rFonts w:ascii="Verdana" w:hAnsi="Verdana"/>
          <w:sz w:val="24"/>
        </w:rPr>
        <w:t xml:space="preserve"> for (Child</w:t>
      </w:r>
      <w:r w:rsidR="007930D1" w:rsidRPr="00906D2F">
        <w:rPr>
          <w:rFonts w:ascii="Verdana" w:hAnsi="Verdana"/>
          <w:sz w:val="24"/>
        </w:rPr>
        <w:t>/children’s name)</w:t>
      </w:r>
      <w:r w:rsidR="0092260D" w:rsidRPr="00906D2F">
        <w:rPr>
          <w:rFonts w:ascii="Verdana" w:hAnsi="Verdana"/>
          <w:sz w:val="24"/>
        </w:rPr>
        <w:t>.  A representative from the Cabinet</w:t>
      </w:r>
      <w:r w:rsidR="00906D2F">
        <w:rPr>
          <w:rFonts w:ascii="Verdana" w:hAnsi="Verdana"/>
          <w:sz w:val="24"/>
        </w:rPr>
        <w:t xml:space="preserve"> for Health and Family Services (CHFS)</w:t>
      </w:r>
      <w:r w:rsidR="0092260D" w:rsidRPr="00906D2F">
        <w:rPr>
          <w:rFonts w:ascii="Verdana" w:hAnsi="Verdana"/>
          <w:sz w:val="24"/>
        </w:rPr>
        <w:t xml:space="preserve"> will contact you regarding the next steps and any additional information required.</w:t>
      </w:r>
    </w:p>
    <w:p w14:paraId="70B6998A" w14:textId="77777777" w:rsidR="009A1E7A" w:rsidRPr="00906D2F" w:rsidRDefault="009A1E7A" w:rsidP="009A1E7A">
      <w:pPr>
        <w:rPr>
          <w:rFonts w:ascii="Verdana" w:hAnsi="Verdana"/>
          <w:sz w:val="24"/>
        </w:rPr>
      </w:pPr>
    </w:p>
    <w:p w14:paraId="07E1811F" w14:textId="335A2CE7" w:rsidR="00DB2330" w:rsidRPr="00906D2F" w:rsidRDefault="009A1E7A" w:rsidP="009A1E7A">
      <w:pPr>
        <w:rPr>
          <w:rFonts w:ascii="Verdana" w:hAnsi="Verdana"/>
          <w:sz w:val="24"/>
        </w:rPr>
      </w:pPr>
      <w:r w:rsidRPr="00906D2F">
        <w:rPr>
          <w:rFonts w:ascii="Verdana" w:hAnsi="Verdana"/>
          <w:sz w:val="24"/>
        </w:rPr>
        <w:t xml:space="preserve">Please note that eligibility to proceed does not constitute final approval. </w:t>
      </w:r>
      <w:r w:rsidR="00DB2330" w:rsidRPr="00906D2F">
        <w:rPr>
          <w:rFonts w:ascii="Verdana" w:hAnsi="Verdana"/>
          <w:sz w:val="24"/>
        </w:rPr>
        <w:t>Completing</w:t>
      </w:r>
      <w:r w:rsidRPr="00906D2F">
        <w:rPr>
          <w:rFonts w:ascii="Verdana" w:hAnsi="Verdana"/>
          <w:sz w:val="24"/>
        </w:rPr>
        <w:t xml:space="preserve"> all required steps, including background checks, home assessments, training requirements, is necessary before a final </w:t>
      </w:r>
      <w:r w:rsidR="00D554E7" w:rsidRPr="00906D2F">
        <w:rPr>
          <w:rFonts w:ascii="Verdana" w:hAnsi="Verdana"/>
          <w:sz w:val="24"/>
        </w:rPr>
        <w:t>approval</w:t>
      </w:r>
      <w:r w:rsidRPr="00906D2F">
        <w:rPr>
          <w:rFonts w:ascii="Verdana" w:hAnsi="Verdana"/>
          <w:sz w:val="24"/>
        </w:rPr>
        <w:t xml:space="preserve"> can be made.</w:t>
      </w:r>
    </w:p>
    <w:p w14:paraId="11D7CC95" w14:textId="77777777" w:rsidR="00B03F32" w:rsidRPr="00906D2F" w:rsidRDefault="00B03F32" w:rsidP="000C4ABA">
      <w:pPr>
        <w:rPr>
          <w:rFonts w:ascii="Verdana" w:hAnsi="Verdana"/>
          <w:sz w:val="24"/>
        </w:rPr>
      </w:pPr>
    </w:p>
    <w:p w14:paraId="0C18148A" w14:textId="77777777" w:rsidR="000C4ABA" w:rsidRPr="00906D2F" w:rsidRDefault="000C4ABA" w:rsidP="000C4ABA">
      <w:pPr>
        <w:rPr>
          <w:rFonts w:ascii="Verdana" w:hAnsi="Verdana"/>
          <w:sz w:val="24"/>
        </w:rPr>
      </w:pPr>
      <w:r w:rsidRPr="00906D2F">
        <w:rPr>
          <w:rFonts w:ascii="Verdana" w:hAnsi="Verdana"/>
          <w:sz w:val="24"/>
        </w:rPr>
        <w:t>Thank you again for the care, stability, and dedication you provide. Your commitment makes a meaningful difference in the life of the child(ren) in your home.</w:t>
      </w:r>
    </w:p>
    <w:p w14:paraId="51C7AB31" w14:textId="77777777" w:rsidR="00B83C0A" w:rsidRPr="00906D2F" w:rsidRDefault="00B83C0A" w:rsidP="000C4ABA">
      <w:pPr>
        <w:rPr>
          <w:rFonts w:ascii="Verdana" w:hAnsi="Verdana"/>
          <w:sz w:val="24"/>
        </w:rPr>
      </w:pPr>
    </w:p>
    <w:p w14:paraId="7B7D0421" w14:textId="77777777" w:rsidR="00944CD6" w:rsidRPr="00906D2F" w:rsidRDefault="00B83C0A" w:rsidP="000C4ABA">
      <w:pPr>
        <w:rPr>
          <w:rFonts w:ascii="Verdana" w:hAnsi="Verdana"/>
          <w:sz w:val="24"/>
        </w:rPr>
      </w:pPr>
      <w:r w:rsidRPr="00906D2F">
        <w:rPr>
          <w:rFonts w:ascii="Verdana" w:hAnsi="Verdana"/>
          <w:sz w:val="24"/>
        </w:rPr>
        <w:t>Respectfully</w:t>
      </w:r>
      <w:r w:rsidR="000C4ABA" w:rsidRPr="00906D2F">
        <w:rPr>
          <w:rFonts w:ascii="Verdana" w:hAnsi="Verdana"/>
          <w:sz w:val="24"/>
        </w:rPr>
        <w:t>,</w:t>
      </w:r>
    </w:p>
    <w:p w14:paraId="12D896ED" w14:textId="1A6DA5C4" w:rsidR="000C4ABA" w:rsidRPr="00906D2F" w:rsidRDefault="000C4ABA" w:rsidP="000C4ABA">
      <w:pPr>
        <w:rPr>
          <w:rFonts w:ascii="Verdana" w:hAnsi="Verdana"/>
          <w:sz w:val="24"/>
        </w:rPr>
      </w:pPr>
      <w:r w:rsidRPr="00906D2F">
        <w:rPr>
          <w:rFonts w:ascii="Verdana" w:hAnsi="Verdana"/>
          <w:sz w:val="24"/>
        </w:rPr>
        <w:br/>
        <w:t>[Name]</w:t>
      </w:r>
      <w:r w:rsidRPr="00906D2F">
        <w:rPr>
          <w:rFonts w:ascii="Verdana" w:hAnsi="Verdana"/>
          <w:sz w:val="24"/>
        </w:rPr>
        <w:br/>
        <w:t>[Title]</w:t>
      </w:r>
      <w:r w:rsidRPr="00906D2F">
        <w:rPr>
          <w:rFonts w:ascii="Verdana" w:hAnsi="Verdana"/>
          <w:sz w:val="24"/>
        </w:rPr>
        <w:br/>
        <w:t>Department for Community Based Services</w:t>
      </w:r>
      <w:r w:rsidRPr="00906D2F">
        <w:rPr>
          <w:rFonts w:ascii="Verdana" w:hAnsi="Verdana"/>
          <w:sz w:val="24"/>
        </w:rPr>
        <w:br/>
        <w:t>Cabinet for Health and Family Services</w:t>
      </w:r>
    </w:p>
    <w:p w14:paraId="3D6680F4" w14:textId="77777777" w:rsidR="00F35E1A" w:rsidRPr="00906D2F" w:rsidRDefault="00F35E1A" w:rsidP="00F35E1A">
      <w:pPr>
        <w:rPr>
          <w:rFonts w:ascii="Verdana" w:hAnsi="Verdana"/>
          <w:color w:val="FF0000"/>
          <w:sz w:val="20"/>
          <w:szCs w:val="20"/>
        </w:rPr>
      </w:pPr>
    </w:p>
    <w:sectPr w:rsidR="00F35E1A" w:rsidRPr="00906D2F" w:rsidSect="00F35E1A">
      <w:headerReference w:type="first" r:id="rId10"/>
      <w:footerReference w:type="first" r:id="rId11"/>
      <w:pgSz w:w="12240" w:h="15840" w:code="1"/>
      <w:pgMar w:top="288" w:right="965" w:bottom="907" w:left="562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82F5D" w14:textId="77777777" w:rsidR="00B46234" w:rsidRDefault="00B46234">
      <w:r>
        <w:separator/>
      </w:r>
    </w:p>
  </w:endnote>
  <w:endnote w:type="continuationSeparator" w:id="0">
    <w:p w14:paraId="4729CA97" w14:textId="77777777" w:rsidR="00B46234" w:rsidRDefault="00B46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eGothic LH BoldExtend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62226" w14:textId="0EDE6ACD" w:rsidR="0052108B" w:rsidRPr="00524DAE" w:rsidRDefault="0052108B" w:rsidP="00F35E1A">
    <w:pPr>
      <w:pStyle w:val="BlockText"/>
      <w:tabs>
        <w:tab w:val="clear" w:pos="7920"/>
        <w:tab w:val="clear" w:pos="10065"/>
        <w:tab w:val="center" w:pos="5110"/>
        <w:tab w:val="center" w:pos="9840"/>
      </w:tabs>
      <w:ind w:left="0" w:right="-22"/>
      <w:jc w:val="center"/>
      <w:rPr>
        <w:rFonts w:cs="Arial"/>
        <w:color w:val="333399"/>
      </w:rPr>
    </w:pPr>
    <w:r w:rsidRPr="00524DAE">
      <w:rPr>
        <w:rFonts w:cs="Arial"/>
        <w:color w:val="333399"/>
      </w:rPr>
      <w:tab/>
    </w:r>
    <w:r w:rsidR="000D6EB1">
      <w:rPr>
        <w:rFonts w:cs="Arial"/>
        <w:color w:val="333399"/>
      </w:rPr>
      <w:t xml:space="preserve">                  </w:t>
    </w:r>
    <w:r w:rsidRPr="00524DAE">
      <w:rPr>
        <w:rFonts w:cs="Arial"/>
        <w:color w:val="333399"/>
      </w:rPr>
      <w:tab/>
    </w:r>
    <w:r w:rsidR="000D6EB1">
      <w:rPr>
        <w:rFonts w:cs="Arial"/>
        <w:color w:val="333399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DDB8C" w14:textId="77777777" w:rsidR="00B46234" w:rsidRDefault="00B46234">
      <w:r>
        <w:separator/>
      </w:r>
    </w:p>
  </w:footnote>
  <w:footnote w:type="continuationSeparator" w:id="0">
    <w:p w14:paraId="4AF49466" w14:textId="77777777" w:rsidR="00B46234" w:rsidRDefault="00B46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E7959" w14:textId="55CDA3BB" w:rsidR="00F81A40" w:rsidRPr="00906D2F" w:rsidRDefault="00F81A40" w:rsidP="00F81A40">
    <w:pPr>
      <w:rPr>
        <w:rFonts w:ascii="Verdana" w:hAnsi="Verdana"/>
        <w:b/>
        <w:bCs/>
        <w:sz w:val="24"/>
      </w:rPr>
    </w:pPr>
    <w:r w:rsidRPr="00906D2F">
      <w:rPr>
        <w:rFonts w:ascii="Verdana" w:hAnsi="Verdana"/>
        <w:b/>
        <w:bCs/>
        <w:sz w:val="24"/>
      </w:rPr>
      <w:t>DPP - 18</w:t>
    </w:r>
    <w:r w:rsidR="00EC264C" w:rsidRPr="00906D2F">
      <w:rPr>
        <w:rFonts w:ascii="Verdana" w:hAnsi="Verdana"/>
        <w:b/>
        <w:bCs/>
        <w:sz w:val="24"/>
      </w:rPr>
      <w:t>5</w:t>
    </w:r>
  </w:p>
  <w:p w14:paraId="1995252E" w14:textId="024484CA" w:rsidR="00797852" w:rsidRPr="00906D2F" w:rsidRDefault="00F81A40" w:rsidP="00797852">
    <w:pPr>
      <w:tabs>
        <w:tab w:val="center" w:pos="5264"/>
      </w:tabs>
      <w:spacing w:line="220" w:lineRule="atLeast"/>
      <w:rPr>
        <w:rFonts w:ascii="Verdana" w:hAnsi="Verdana"/>
        <w:szCs w:val="22"/>
      </w:rPr>
    </w:pPr>
    <w:r w:rsidRPr="00906D2F">
      <w:rPr>
        <w:rFonts w:ascii="Verdana" w:hAnsi="Verdana"/>
        <w:szCs w:val="22"/>
      </w:rPr>
      <w:t>7/2026</w:t>
    </w:r>
    <w:r w:rsidR="000D6EB1" w:rsidRPr="00906D2F">
      <w:rPr>
        <w:rFonts w:ascii="Verdana" w:hAnsi="Verdana"/>
        <w:noProof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ABECF09" wp14:editId="55194716">
              <wp:simplePos x="0" y="0"/>
              <wp:positionH relativeFrom="column">
                <wp:posOffset>2971800</wp:posOffset>
              </wp:positionH>
              <wp:positionV relativeFrom="paragraph">
                <wp:posOffset>72390</wp:posOffset>
              </wp:positionV>
              <wp:extent cx="1080770" cy="98679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770" cy="986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3D9BC" w14:textId="77777777" w:rsidR="00797852" w:rsidRDefault="000D6EB1" w:rsidP="000D6EB1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FF99CC"/>
                            </w:rPr>
                            <w:drawing>
                              <wp:inline distT="0" distB="0" distL="0" distR="0" wp14:anchorId="3C6EFC06" wp14:editId="08C74A4D">
                                <wp:extent cx="893445" cy="893445"/>
                                <wp:effectExtent l="0" t="0" r="0" b="0"/>
                                <wp:docPr id="3" name="Picture 2" descr="Seal_State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Seal_State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3445" cy="893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A1076" wp14:editId="45D66A50">
                                <wp:extent cx="893445" cy="871855"/>
                                <wp:effectExtent l="0" t="0" r="0" b="0"/>
                                <wp:docPr id="4" name="Picture 4" descr="Seal_state-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Seal_state-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3445" cy="8718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ECF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4pt;margin-top:5.7pt;width:85.1pt;height:7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" stroked="f">
              <v:textbox>
                <w:txbxContent>
                  <w:p w14:paraId="3A83D9BC" w14:textId="77777777" w:rsidR="00797852" w:rsidRDefault="000D6EB1" w:rsidP="000D6EB1">
                    <w:pPr>
                      <w:jc w:val="center"/>
                    </w:pPr>
                    <w:r>
                      <w:rPr>
                        <w:noProof/>
                        <w:color w:val="FF99CC"/>
                      </w:rPr>
                      <w:drawing>
                        <wp:inline distT="0" distB="0" distL="0" distR="0" wp14:anchorId="3C6EFC06" wp14:editId="08C74A4D">
                          <wp:extent cx="893445" cy="893445"/>
                          <wp:effectExtent l="0" t="0" r="0" b="0"/>
                          <wp:docPr id="3" name="Picture 2" descr="Seal_State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Seal_State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3445" cy="893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607A1076" wp14:editId="45D66A50">
                          <wp:extent cx="893445" cy="871855"/>
                          <wp:effectExtent l="0" t="0" r="0" b="0"/>
                          <wp:docPr id="4" name="Picture 4" descr="Seal_state-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Seal_state-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3445" cy="8718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9C00751" w14:textId="77777777" w:rsidR="00797852" w:rsidRDefault="00797852" w:rsidP="00797852">
    <w:pPr>
      <w:tabs>
        <w:tab w:val="center" w:pos="5264"/>
      </w:tabs>
      <w:spacing w:line="220" w:lineRule="atLeast"/>
      <w:rPr>
        <w:sz w:val="20"/>
      </w:rPr>
    </w:pPr>
  </w:p>
  <w:p w14:paraId="26E56B58" w14:textId="77777777" w:rsidR="00797852" w:rsidRDefault="00797852" w:rsidP="00797852">
    <w:pPr>
      <w:spacing w:line="220" w:lineRule="atLeast"/>
      <w:rPr>
        <w:sz w:val="20"/>
      </w:rPr>
    </w:pPr>
  </w:p>
  <w:p w14:paraId="4A53DC4B" w14:textId="77777777" w:rsidR="00797852" w:rsidRDefault="00797852" w:rsidP="00797852">
    <w:pPr>
      <w:spacing w:line="260" w:lineRule="atLeast"/>
      <w:rPr>
        <w:rFonts w:ascii="TradeGothic LH BoldExtended" w:hAnsi="TradeGothic LH BoldExtended"/>
        <w:sz w:val="20"/>
      </w:rPr>
    </w:pPr>
  </w:p>
  <w:p w14:paraId="0E371479" w14:textId="77777777" w:rsidR="00797852" w:rsidRDefault="00797852" w:rsidP="00797852">
    <w:pPr>
      <w:spacing w:line="260" w:lineRule="atLeast"/>
      <w:rPr>
        <w:sz w:val="20"/>
      </w:rPr>
    </w:pPr>
  </w:p>
  <w:p w14:paraId="721916A8" w14:textId="77777777" w:rsidR="00797852" w:rsidRDefault="00797852" w:rsidP="00797852">
    <w:pPr>
      <w:spacing w:line="260" w:lineRule="atLeast"/>
      <w:rPr>
        <w:sz w:val="20"/>
      </w:rPr>
    </w:pPr>
  </w:p>
  <w:p w14:paraId="47872DC8" w14:textId="77777777" w:rsidR="00797852" w:rsidRDefault="00797852" w:rsidP="00797852">
    <w:pPr>
      <w:spacing w:line="140" w:lineRule="atLeast"/>
      <w:rPr>
        <w:sz w:val="20"/>
      </w:rPr>
    </w:pPr>
  </w:p>
  <w:p w14:paraId="27F42A26" w14:textId="77777777" w:rsidR="00797852" w:rsidRDefault="00797852" w:rsidP="00797852">
    <w:pPr>
      <w:pStyle w:val="CabDeptAgencytitle"/>
      <w:rPr>
        <w:b/>
        <w:bCs w:val="0"/>
        <w:w w:val="120"/>
      </w:rPr>
    </w:pPr>
    <w:r>
      <w:rPr>
        <w:b/>
        <w:bCs w:val="0"/>
        <w:w w:val="120"/>
      </w:rPr>
      <w:t>CABINET FOR HEALTH AND FAMILY SERVICES</w:t>
    </w:r>
  </w:p>
  <w:p w14:paraId="5D01BB23" w14:textId="3BECFB82" w:rsidR="00797852" w:rsidRDefault="00F76183" w:rsidP="00797852">
    <w:pPr>
      <w:pStyle w:val="CabDeptAgencytitle"/>
      <w:rPr>
        <w:b/>
        <w:w w:val="120"/>
      </w:rPr>
    </w:pPr>
    <w:r>
      <w:rPr>
        <w:b/>
        <w:w w:val="120"/>
      </w:rPr>
      <w:t>Department for Community Based Services</w:t>
    </w:r>
  </w:p>
  <w:p w14:paraId="0811BB91" w14:textId="35C586C1" w:rsidR="00D9616F" w:rsidRDefault="00D9616F" w:rsidP="00797852">
    <w:pPr>
      <w:pStyle w:val="CabDeptAgencytitle"/>
      <w:rPr>
        <w:b/>
        <w:w w:val="120"/>
      </w:rPr>
    </w:pPr>
    <w:r>
      <w:rPr>
        <w:b/>
        <w:w w:val="120"/>
      </w:rPr>
      <w:t>Division of Protection and Permanency</w:t>
    </w:r>
  </w:p>
  <w:p w14:paraId="2675048F" w14:textId="77777777" w:rsidR="009241E9" w:rsidRDefault="009241E9" w:rsidP="00797852">
    <w:pPr>
      <w:tabs>
        <w:tab w:val="center" w:pos="6120"/>
      </w:tabs>
      <w:spacing w:line="180" w:lineRule="atLeast"/>
      <w:rPr>
        <w:b/>
        <w:bCs/>
        <w:sz w:val="16"/>
      </w:rPr>
    </w:pPr>
  </w:p>
  <w:p w14:paraId="723CA96E" w14:textId="5435B8D3" w:rsidR="00797852" w:rsidRDefault="00797852" w:rsidP="00797852">
    <w:pPr>
      <w:tabs>
        <w:tab w:val="center" w:pos="6120"/>
      </w:tabs>
      <w:spacing w:line="180" w:lineRule="atLeast"/>
      <w:rPr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F3E"/>
    <w:multiLevelType w:val="hybridMultilevel"/>
    <w:tmpl w:val="E168059C"/>
    <w:lvl w:ilvl="0" w:tplc="79F2B63E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1991"/>
    <w:multiLevelType w:val="hybridMultilevel"/>
    <w:tmpl w:val="DEFE5F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46CD0"/>
    <w:multiLevelType w:val="multilevel"/>
    <w:tmpl w:val="4C247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120F9"/>
    <w:multiLevelType w:val="hybridMultilevel"/>
    <w:tmpl w:val="B8948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55944"/>
    <w:multiLevelType w:val="multilevel"/>
    <w:tmpl w:val="BB30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C11E57"/>
    <w:multiLevelType w:val="hybridMultilevel"/>
    <w:tmpl w:val="5B2041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F90034"/>
    <w:multiLevelType w:val="hybridMultilevel"/>
    <w:tmpl w:val="B2B2D3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20E37"/>
    <w:multiLevelType w:val="hybridMultilevel"/>
    <w:tmpl w:val="1B24A0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C418D9"/>
    <w:multiLevelType w:val="hybridMultilevel"/>
    <w:tmpl w:val="8B280F74"/>
    <w:lvl w:ilvl="0" w:tplc="37B0D26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AA3440"/>
    <w:multiLevelType w:val="hybridMultilevel"/>
    <w:tmpl w:val="663C7EFE"/>
    <w:lvl w:ilvl="0" w:tplc="3B7C4F96">
      <w:numFmt w:val="bullet"/>
      <w:lvlText w:val=""/>
      <w:lvlJc w:val="left"/>
      <w:pPr>
        <w:tabs>
          <w:tab w:val="num" w:pos="792"/>
        </w:tabs>
        <w:ind w:left="792" w:hanging="288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DA3B42"/>
    <w:multiLevelType w:val="hybridMultilevel"/>
    <w:tmpl w:val="400A2A6C"/>
    <w:lvl w:ilvl="0" w:tplc="3B7C4F96"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A7F3E"/>
    <w:multiLevelType w:val="hybridMultilevel"/>
    <w:tmpl w:val="8486A2F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62720972"/>
    <w:multiLevelType w:val="hybridMultilevel"/>
    <w:tmpl w:val="6B6EB356"/>
    <w:lvl w:ilvl="0" w:tplc="3B7C4F96"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6154447">
    <w:abstractNumId w:val="10"/>
  </w:num>
  <w:num w:numId="2" w16cid:durableId="882015983">
    <w:abstractNumId w:val="4"/>
  </w:num>
  <w:num w:numId="3" w16cid:durableId="2063212152">
    <w:abstractNumId w:val="9"/>
  </w:num>
  <w:num w:numId="4" w16cid:durableId="51541104">
    <w:abstractNumId w:val="1"/>
  </w:num>
  <w:num w:numId="5" w16cid:durableId="530000770">
    <w:abstractNumId w:val="12"/>
  </w:num>
  <w:num w:numId="6" w16cid:durableId="191236286">
    <w:abstractNumId w:val="6"/>
  </w:num>
  <w:num w:numId="7" w16cid:durableId="502475440">
    <w:abstractNumId w:val="3"/>
  </w:num>
  <w:num w:numId="8" w16cid:durableId="713966967">
    <w:abstractNumId w:val="7"/>
  </w:num>
  <w:num w:numId="9" w16cid:durableId="1899782266">
    <w:abstractNumId w:val="8"/>
  </w:num>
  <w:num w:numId="10" w16cid:durableId="1147941349">
    <w:abstractNumId w:val="0"/>
  </w:num>
  <w:num w:numId="11" w16cid:durableId="15727399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7375856">
    <w:abstractNumId w:val="11"/>
  </w:num>
  <w:num w:numId="13" w16cid:durableId="1952739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4C6"/>
    <w:rsid w:val="00005CF2"/>
    <w:rsid w:val="00017DD5"/>
    <w:rsid w:val="000338B5"/>
    <w:rsid w:val="00035241"/>
    <w:rsid w:val="00035AB2"/>
    <w:rsid w:val="000372D8"/>
    <w:rsid w:val="000530E9"/>
    <w:rsid w:val="0005439E"/>
    <w:rsid w:val="00061BF1"/>
    <w:rsid w:val="00072FBF"/>
    <w:rsid w:val="0007440D"/>
    <w:rsid w:val="00095685"/>
    <w:rsid w:val="000C4ABA"/>
    <w:rsid w:val="000C65CA"/>
    <w:rsid w:val="000D08B6"/>
    <w:rsid w:val="000D2994"/>
    <w:rsid w:val="000D3DCF"/>
    <w:rsid w:val="000D44B5"/>
    <w:rsid w:val="000D6EB1"/>
    <w:rsid w:val="000E3849"/>
    <w:rsid w:val="000E6D79"/>
    <w:rsid w:val="000E7CA7"/>
    <w:rsid w:val="000F680F"/>
    <w:rsid w:val="00100C32"/>
    <w:rsid w:val="00113842"/>
    <w:rsid w:val="00120CF4"/>
    <w:rsid w:val="00146EF6"/>
    <w:rsid w:val="0017490F"/>
    <w:rsid w:val="001806FC"/>
    <w:rsid w:val="00191703"/>
    <w:rsid w:val="001934E5"/>
    <w:rsid w:val="0019481C"/>
    <w:rsid w:val="001A0CE0"/>
    <w:rsid w:val="001A0EA5"/>
    <w:rsid w:val="001A518D"/>
    <w:rsid w:val="001B368E"/>
    <w:rsid w:val="001C03DE"/>
    <w:rsid w:val="001C0E9C"/>
    <w:rsid w:val="001D6A40"/>
    <w:rsid w:val="001D7F28"/>
    <w:rsid w:val="001F0265"/>
    <w:rsid w:val="001F3FE8"/>
    <w:rsid w:val="00202F1C"/>
    <w:rsid w:val="00206A98"/>
    <w:rsid w:val="002079EE"/>
    <w:rsid w:val="00207F6E"/>
    <w:rsid w:val="00220749"/>
    <w:rsid w:val="002257A4"/>
    <w:rsid w:val="00225B33"/>
    <w:rsid w:val="00231E69"/>
    <w:rsid w:val="00233A5F"/>
    <w:rsid w:val="00234AD3"/>
    <w:rsid w:val="00237CFF"/>
    <w:rsid w:val="00237F32"/>
    <w:rsid w:val="0024483B"/>
    <w:rsid w:val="00264C94"/>
    <w:rsid w:val="002666D3"/>
    <w:rsid w:val="0027629B"/>
    <w:rsid w:val="00277166"/>
    <w:rsid w:val="00280D3D"/>
    <w:rsid w:val="00281155"/>
    <w:rsid w:val="0028345D"/>
    <w:rsid w:val="00287294"/>
    <w:rsid w:val="002A069F"/>
    <w:rsid w:val="002B16C8"/>
    <w:rsid w:val="002B4C8A"/>
    <w:rsid w:val="002C690C"/>
    <w:rsid w:val="002D18F1"/>
    <w:rsid w:val="002D29D3"/>
    <w:rsid w:val="002D51EF"/>
    <w:rsid w:val="002D5CBA"/>
    <w:rsid w:val="002E26B7"/>
    <w:rsid w:val="002E496C"/>
    <w:rsid w:val="002E5D8A"/>
    <w:rsid w:val="002E617B"/>
    <w:rsid w:val="003134FB"/>
    <w:rsid w:val="00314852"/>
    <w:rsid w:val="00322E22"/>
    <w:rsid w:val="00323413"/>
    <w:rsid w:val="00327256"/>
    <w:rsid w:val="0034397B"/>
    <w:rsid w:val="003506E2"/>
    <w:rsid w:val="003560AB"/>
    <w:rsid w:val="00362549"/>
    <w:rsid w:val="00370C68"/>
    <w:rsid w:val="00371591"/>
    <w:rsid w:val="003758DD"/>
    <w:rsid w:val="00387552"/>
    <w:rsid w:val="00394027"/>
    <w:rsid w:val="003B184F"/>
    <w:rsid w:val="003C0AEC"/>
    <w:rsid w:val="003C10B5"/>
    <w:rsid w:val="003C36B6"/>
    <w:rsid w:val="003C4189"/>
    <w:rsid w:val="003C5712"/>
    <w:rsid w:val="003D1987"/>
    <w:rsid w:val="003D5657"/>
    <w:rsid w:val="003D5F4D"/>
    <w:rsid w:val="003D7F81"/>
    <w:rsid w:val="003E3B3D"/>
    <w:rsid w:val="003E49C5"/>
    <w:rsid w:val="003F166A"/>
    <w:rsid w:val="003F52C4"/>
    <w:rsid w:val="003F538A"/>
    <w:rsid w:val="003F66E2"/>
    <w:rsid w:val="00427A0E"/>
    <w:rsid w:val="0043084B"/>
    <w:rsid w:val="00430D67"/>
    <w:rsid w:val="00436673"/>
    <w:rsid w:val="00437583"/>
    <w:rsid w:val="00445A10"/>
    <w:rsid w:val="0045289E"/>
    <w:rsid w:val="004845A4"/>
    <w:rsid w:val="004922A4"/>
    <w:rsid w:val="00492952"/>
    <w:rsid w:val="004A082C"/>
    <w:rsid w:val="004A3652"/>
    <w:rsid w:val="004D0239"/>
    <w:rsid w:val="004D0E1A"/>
    <w:rsid w:val="004F42CC"/>
    <w:rsid w:val="005037B9"/>
    <w:rsid w:val="005135DD"/>
    <w:rsid w:val="0052108B"/>
    <w:rsid w:val="005227F5"/>
    <w:rsid w:val="00524DAE"/>
    <w:rsid w:val="00525D12"/>
    <w:rsid w:val="00525D43"/>
    <w:rsid w:val="00532EBB"/>
    <w:rsid w:val="00536257"/>
    <w:rsid w:val="00541EA0"/>
    <w:rsid w:val="00550CF6"/>
    <w:rsid w:val="005524AC"/>
    <w:rsid w:val="00560F32"/>
    <w:rsid w:val="0056382C"/>
    <w:rsid w:val="00563E26"/>
    <w:rsid w:val="00563ED7"/>
    <w:rsid w:val="00585967"/>
    <w:rsid w:val="005922E1"/>
    <w:rsid w:val="005A073E"/>
    <w:rsid w:val="005A5430"/>
    <w:rsid w:val="005B2FBA"/>
    <w:rsid w:val="005C15D0"/>
    <w:rsid w:val="005D544F"/>
    <w:rsid w:val="005D7EAE"/>
    <w:rsid w:val="005F1332"/>
    <w:rsid w:val="005F2853"/>
    <w:rsid w:val="00601ECA"/>
    <w:rsid w:val="00607626"/>
    <w:rsid w:val="006257C7"/>
    <w:rsid w:val="00626F38"/>
    <w:rsid w:val="00633FA6"/>
    <w:rsid w:val="0063467E"/>
    <w:rsid w:val="00646B5F"/>
    <w:rsid w:val="0066589B"/>
    <w:rsid w:val="00681976"/>
    <w:rsid w:val="00684D26"/>
    <w:rsid w:val="0069732D"/>
    <w:rsid w:val="006A7CD8"/>
    <w:rsid w:val="006B2951"/>
    <w:rsid w:val="006B3577"/>
    <w:rsid w:val="006C2304"/>
    <w:rsid w:val="006C43DA"/>
    <w:rsid w:val="006D34F8"/>
    <w:rsid w:val="006E13C9"/>
    <w:rsid w:val="00711345"/>
    <w:rsid w:val="00712EEE"/>
    <w:rsid w:val="00714723"/>
    <w:rsid w:val="00714A94"/>
    <w:rsid w:val="007165B5"/>
    <w:rsid w:val="007171EB"/>
    <w:rsid w:val="007176BD"/>
    <w:rsid w:val="00720D92"/>
    <w:rsid w:val="00726C4E"/>
    <w:rsid w:val="007334EB"/>
    <w:rsid w:val="00740DCB"/>
    <w:rsid w:val="007559B6"/>
    <w:rsid w:val="00776D4D"/>
    <w:rsid w:val="00784B7A"/>
    <w:rsid w:val="00792735"/>
    <w:rsid w:val="007930D1"/>
    <w:rsid w:val="007943CD"/>
    <w:rsid w:val="00797852"/>
    <w:rsid w:val="007A0FC9"/>
    <w:rsid w:val="007A3D51"/>
    <w:rsid w:val="007B16CD"/>
    <w:rsid w:val="007D217B"/>
    <w:rsid w:val="007D2AE9"/>
    <w:rsid w:val="007F5F6E"/>
    <w:rsid w:val="0081658E"/>
    <w:rsid w:val="00822BA8"/>
    <w:rsid w:val="00832A40"/>
    <w:rsid w:val="008345EF"/>
    <w:rsid w:val="00841387"/>
    <w:rsid w:val="00847F26"/>
    <w:rsid w:val="0086197E"/>
    <w:rsid w:val="00865EA2"/>
    <w:rsid w:val="00867DE4"/>
    <w:rsid w:val="0087135F"/>
    <w:rsid w:val="00877578"/>
    <w:rsid w:val="008802F3"/>
    <w:rsid w:val="008842C7"/>
    <w:rsid w:val="008844BD"/>
    <w:rsid w:val="008A33B7"/>
    <w:rsid w:val="008A4051"/>
    <w:rsid w:val="008A414C"/>
    <w:rsid w:val="008A49FC"/>
    <w:rsid w:val="008B7EFF"/>
    <w:rsid w:val="008C09F2"/>
    <w:rsid w:val="008D02D6"/>
    <w:rsid w:val="008D6F4E"/>
    <w:rsid w:val="008E1BD1"/>
    <w:rsid w:val="008F3214"/>
    <w:rsid w:val="00902013"/>
    <w:rsid w:val="00906D2F"/>
    <w:rsid w:val="00910BC7"/>
    <w:rsid w:val="0092260D"/>
    <w:rsid w:val="00923E87"/>
    <w:rsid w:val="009241E9"/>
    <w:rsid w:val="00924D99"/>
    <w:rsid w:val="009252C2"/>
    <w:rsid w:val="00944CD6"/>
    <w:rsid w:val="009651EB"/>
    <w:rsid w:val="00966098"/>
    <w:rsid w:val="00976E33"/>
    <w:rsid w:val="00992582"/>
    <w:rsid w:val="009A168A"/>
    <w:rsid w:val="009A1E7A"/>
    <w:rsid w:val="009B1214"/>
    <w:rsid w:val="009B40EE"/>
    <w:rsid w:val="009B4DFD"/>
    <w:rsid w:val="009B6A75"/>
    <w:rsid w:val="009C04BD"/>
    <w:rsid w:val="009E5B48"/>
    <w:rsid w:val="009E638F"/>
    <w:rsid w:val="00A0598C"/>
    <w:rsid w:val="00A07E8E"/>
    <w:rsid w:val="00A13D82"/>
    <w:rsid w:val="00A15CB9"/>
    <w:rsid w:val="00A179CB"/>
    <w:rsid w:val="00A269C2"/>
    <w:rsid w:val="00A271BA"/>
    <w:rsid w:val="00A3707E"/>
    <w:rsid w:val="00A41AB5"/>
    <w:rsid w:val="00A422D0"/>
    <w:rsid w:val="00A4613D"/>
    <w:rsid w:val="00A54391"/>
    <w:rsid w:val="00A73643"/>
    <w:rsid w:val="00A7691C"/>
    <w:rsid w:val="00A801AB"/>
    <w:rsid w:val="00A83206"/>
    <w:rsid w:val="00A856A3"/>
    <w:rsid w:val="00A9277E"/>
    <w:rsid w:val="00AA10A9"/>
    <w:rsid w:val="00AC036F"/>
    <w:rsid w:val="00AC503D"/>
    <w:rsid w:val="00AD0C5E"/>
    <w:rsid w:val="00AD5758"/>
    <w:rsid w:val="00AE21C3"/>
    <w:rsid w:val="00B007D0"/>
    <w:rsid w:val="00B03903"/>
    <w:rsid w:val="00B03F32"/>
    <w:rsid w:val="00B06921"/>
    <w:rsid w:val="00B32A9E"/>
    <w:rsid w:val="00B33CC2"/>
    <w:rsid w:val="00B364EA"/>
    <w:rsid w:val="00B428A3"/>
    <w:rsid w:val="00B434D8"/>
    <w:rsid w:val="00B46234"/>
    <w:rsid w:val="00B51270"/>
    <w:rsid w:val="00B56785"/>
    <w:rsid w:val="00B64704"/>
    <w:rsid w:val="00B703C7"/>
    <w:rsid w:val="00B778EF"/>
    <w:rsid w:val="00B82F96"/>
    <w:rsid w:val="00B83C0A"/>
    <w:rsid w:val="00B85E7C"/>
    <w:rsid w:val="00B92E5E"/>
    <w:rsid w:val="00BA10B8"/>
    <w:rsid w:val="00BA176E"/>
    <w:rsid w:val="00BB2582"/>
    <w:rsid w:val="00BC0F79"/>
    <w:rsid w:val="00BC21CE"/>
    <w:rsid w:val="00BC3AD0"/>
    <w:rsid w:val="00BD7F15"/>
    <w:rsid w:val="00BF1D9F"/>
    <w:rsid w:val="00BF3A23"/>
    <w:rsid w:val="00BF3B59"/>
    <w:rsid w:val="00BF4784"/>
    <w:rsid w:val="00C01DDA"/>
    <w:rsid w:val="00C10849"/>
    <w:rsid w:val="00C1319F"/>
    <w:rsid w:val="00C21B39"/>
    <w:rsid w:val="00C40E94"/>
    <w:rsid w:val="00C508D9"/>
    <w:rsid w:val="00C61146"/>
    <w:rsid w:val="00C635D7"/>
    <w:rsid w:val="00C63D63"/>
    <w:rsid w:val="00C64E29"/>
    <w:rsid w:val="00C66601"/>
    <w:rsid w:val="00C7741D"/>
    <w:rsid w:val="00C80AA2"/>
    <w:rsid w:val="00C81A66"/>
    <w:rsid w:val="00C8322D"/>
    <w:rsid w:val="00C84488"/>
    <w:rsid w:val="00C847BD"/>
    <w:rsid w:val="00C914B3"/>
    <w:rsid w:val="00CA7AEA"/>
    <w:rsid w:val="00CC1C59"/>
    <w:rsid w:val="00CC5487"/>
    <w:rsid w:val="00CE6CFA"/>
    <w:rsid w:val="00CF57D5"/>
    <w:rsid w:val="00CF65A8"/>
    <w:rsid w:val="00D03318"/>
    <w:rsid w:val="00D03565"/>
    <w:rsid w:val="00D070A4"/>
    <w:rsid w:val="00D27EE6"/>
    <w:rsid w:val="00D351DF"/>
    <w:rsid w:val="00D35783"/>
    <w:rsid w:val="00D3596D"/>
    <w:rsid w:val="00D35A0C"/>
    <w:rsid w:val="00D544E0"/>
    <w:rsid w:val="00D554E7"/>
    <w:rsid w:val="00D55AC9"/>
    <w:rsid w:val="00D5798D"/>
    <w:rsid w:val="00D57DD6"/>
    <w:rsid w:val="00D62EDF"/>
    <w:rsid w:val="00D654BB"/>
    <w:rsid w:val="00D73EAC"/>
    <w:rsid w:val="00D7738D"/>
    <w:rsid w:val="00D9414D"/>
    <w:rsid w:val="00D95B48"/>
    <w:rsid w:val="00D9616F"/>
    <w:rsid w:val="00D97958"/>
    <w:rsid w:val="00DA04C6"/>
    <w:rsid w:val="00DA0B07"/>
    <w:rsid w:val="00DA149C"/>
    <w:rsid w:val="00DA151E"/>
    <w:rsid w:val="00DA1EA5"/>
    <w:rsid w:val="00DA392D"/>
    <w:rsid w:val="00DA4C4C"/>
    <w:rsid w:val="00DB0D30"/>
    <w:rsid w:val="00DB2256"/>
    <w:rsid w:val="00DB2330"/>
    <w:rsid w:val="00DB5244"/>
    <w:rsid w:val="00DC7FB2"/>
    <w:rsid w:val="00DD0743"/>
    <w:rsid w:val="00DD7384"/>
    <w:rsid w:val="00DE5707"/>
    <w:rsid w:val="00DE5721"/>
    <w:rsid w:val="00DE6D64"/>
    <w:rsid w:val="00DE77E4"/>
    <w:rsid w:val="00DF2281"/>
    <w:rsid w:val="00DF3E1E"/>
    <w:rsid w:val="00DF68FF"/>
    <w:rsid w:val="00E16A84"/>
    <w:rsid w:val="00E20432"/>
    <w:rsid w:val="00E329A8"/>
    <w:rsid w:val="00E33080"/>
    <w:rsid w:val="00E367CE"/>
    <w:rsid w:val="00E407CB"/>
    <w:rsid w:val="00E410B8"/>
    <w:rsid w:val="00E42F8D"/>
    <w:rsid w:val="00E50F01"/>
    <w:rsid w:val="00E5548F"/>
    <w:rsid w:val="00E57E9A"/>
    <w:rsid w:val="00E61A8C"/>
    <w:rsid w:val="00E65858"/>
    <w:rsid w:val="00E660A9"/>
    <w:rsid w:val="00E67BEF"/>
    <w:rsid w:val="00E7092C"/>
    <w:rsid w:val="00E71666"/>
    <w:rsid w:val="00E750B4"/>
    <w:rsid w:val="00E809B9"/>
    <w:rsid w:val="00E845D1"/>
    <w:rsid w:val="00E929A5"/>
    <w:rsid w:val="00E93EA8"/>
    <w:rsid w:val="00EA735F"/>
    <w:rsid w:val="00EB08D4"/>
    <w:rsid w:val="00EB0FEF"/>
    <w:rsid w:val="00EB4C44"/>
    <w:rsid w:val="00EC264C"/>
    <w:rsid w:val="00EC58DB"/>
    <w:rsid w:val="00EC5A2B"/>
    <w:rsid w:val="00EE34D6"/>
    <w:rsid w:val="00EE57D6"/>
    <w:rsid w:val="00EF5F2F"/>
    <w:rsid w:val="00F0079B"/>
    <w:rsid w:val="00F035C1"/>
    <w:rsid w:val="00F04857"/>
    <w:rsid w:val="00F11D2D"/>
    <w:rsid w:val="00F2164C"/>
    <w:rsid w:val="00F24449"/>
    <w:rsid w:val="00F27813"/>
    <w:rsid w:val="00F30990"/>
    <w:rsid w:val="00F30C9C"/>
    <w:rsid w:val="00F35E1A"/>
    <w:rsid w:val="00F36945"/>
    <w:rsid w:val="00F54D2A"/>
    <w:rsid w:val="00F70416"/>
    <w:rsid w:val="00F73419"/>
    <w:rsid w:val="00F76183"/>
    <w:rsid w:val="00F81A40"/>
    <w:rsid w:val="00F81C7F"/>
    <w:rsid w:val="00F82724"/>
    <w:rsid w:val="00F90E50"/>
    <w:rsid w:val="00FA098A"/>
    <w:rsid w:val="00FA46B8"/>
    <w:rsid w:val="00FB0737"/>
    <w:rsid w:val="00FB4B3C"/>
    <w:rsid w:val="00FD5779"/>
    <w:rsid w:val="00FF2F90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4C084B"/>
  <w15:chartTrackingRefBased/>
  <w15:docId w15:val="{8CD9D28F-5723-4BDE-9B19-EE397062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108B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52108B"/>
    <w:pPr>
      <w:keepNext/>
      <w:tabs>
        <w:tab w:val="center" w:pos="6120"/>
      </w:tabs>
      <w:spacing w:line="260" w:lineRule="atLeast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52108B"/>
    <w:pPr>
      <w:keepNext/>
      <w:tabs>
        <w:tab w:val="left" w:pos="8280"/>
      </w:tabs>
      <w:spacing w:line="260" w:lineRule="atLeast"/>
      <w:ind w:left="113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210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108B"/>
    <w:pPr>
      <w:tabs>
        <w:tab w:val="center" w:pos="4320"/>
        <w:tab w:val="right" w:pos="8640"/>
      </w:tabs>
    </w:pPr>
  </w:style>
  <w:style w:type="character" w:customStyle="1" w:styleId="normal-small1">
    <w:name w:val="normal-small1"/>
    <w:rsid w:val="0052108B"/>
    <w:rPr>
      <w:rFonts w:ascii="Tahoma" w:hAnsi="Tahoma" w:cs="Tahoma" w:hint="default"/>
      <w:spacing w:val="0"/>
      <w:sz w:val="19"/>
      <w:szCs w:val="19"/>
    </w:rPr>
  </w:style>
  <w:style w:type="paragraph" w:styleId="BlockText">
    <w:name w:val="Block Text"/>
    <w:basedOn w:val="Normal"/>
    <w:rsid w:val="0052108B"/>
    <w:pPr>
      <w:tabs>
        <w:tab w:val="left" w:pos="7920"/>
        <w:tab w:val="center" w:pos="10065"/>
      </w:tabs>
      <w:spacing w:line="260" w:lineRule="atLeast"/>
      <w:ind w:left="1134" w:right="132"/>
    </w:pPr>
    <w:rPr>
      <w:sz w:val="18"/>
    </w:rPr>
  </w:style>
  <w:style w:type="character" w:styleId="Hyperlink">
    <w:name w:val="Hyperlink"/>
    <w:rsid w:val="000338B5"/>
    <w:rPr>
      <w:color w:val="0000FF"/>
      <w:u w:val="single"/>
    </w:rPr>
  </w:style>
  <w:style w:type="character" w:styleId="FollowedHyperlink">
    <w:name w:val="FollowedHyperlink"/>
    <w:rsid w:val="00C61146"/>
    <w:rPr>
      <w:color w:val="800080"/>
      <w:u w:val="single"/>
    </w:rPr>
  </w:style>
  <w:style w:type="paragraph" w:customStyle="1" w:styleId="NormalWeb2">
    <w:name w:val="Normal (Web)2"/>
    <w:basedOn w:val="Normal"/>
    <w:rsid w:val="000C65CA"/>
    <w:rPr>
      <w:rFonts w:ascii="Verdana" w:hAnsi="Verdana"/>
      <w:color w:val="000000"/>
      <w:szCs w:val="22"/>
    </w:rPr>
  </w:style>
  <w:style w:type="character" w:styleId="CommentReference">
    <w:name w:val="annotation reference"/>
    <w:semiHidden/>
    <w:rsid w:val="002448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4483B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semiHidden/>
    <w:rsid w:val="0024483B"/>
    <w:rPr>
      <w:rFonts w:ascii="Tahoma" w:hAnsi="Tahoma" w:cs="Tahoma"/>
      <w:sz w:val="16"/>
      <w:szCs w:val="16"/>
    </w:rPr>
  </w:style>
  <w:style w:type="paragraph" w:customStyle="1" w:styleId="CabDeptAgencytitle">
    <w:name w:val="Cab/Dept/Agency title"/>
    <w:basedOn w:val="Normal"/>
    <w:rsid w:val="00797852"/>
    <w:pPr>
      <w:tabs>
        <w:tab w:val="center" w:pos="5558"/>
      </w:tabs>
      <w:spacing w:line="260" w:lineRule="atLeast"/>
      <w:jc w:val="center"/>
    </w:pPr>
    <w:rPr>
      <w:bCs/>
      <w:color w:val="003994"/>
      <w:spacing w:val="20"/>
      <w:w w:val="115"/>
      <w:sz w:val="20"/>
    </w:rPr>
  </w:style>
  <w:style w:type="paragraph" w:customStyle="1" w:styleId="GovSecretaryDeputySecname">
    <w:name w:val="Gov/Secretary/Deputy Sec name"/>
    <w:basedOn w:val="Normal"/>
    <w:rsid w:val="00797852"/>
    <w:pPr>
      <w:tabs>
        <w:tab w:val="center" w:pos="10944"/>
      </w:tabs>
      <w:spacing w:line="250" w:lineRule="atLeast"/>
    </w:pPr>
    <w:rPr>
      <w:b/>
      <w:bCs/>
      <w:color w:val="003994"/>
      <w:w w:val="95"/>
    </w:rPr>
  </w:style>
  <w:style w:type="paragraph" w:customStyle="1" w:styleId="GovSecretaryDeputySectilte">
    <w:name w:val="Gov/Secretary/Deputy Sec tilte"/>
    <w:basedOn w:val="Normal"/>
    <w:rsid w:val="00797852"/>
    <w:pPr>
      <w:tabs>
        <w:tab w:val="center" w:pos="10944"/>
      </w:tabs>
      <w:spacing w:line="260" w:lineRule="atLeast"/>
    </w:pPr>
    <w:rPr>
      <w:color w:val="003994"/>
      <w:w w:val="95"/>
    </w:rPr>
  </w:style>
  <w:style w:type="paragraph" w:customStyle="1" w:styleId="Address">
    <w:name w:val="Address"/>
    <w:basedOn w:val="Normal"/>
    <w:rsid w:val="00797852"/>
    <w:pPr>
      <w:spacing w:before="20" w:line="200" w:lineRule="atLeast"/>
      <w:jc w:val="center"/>
    </w:pPr>
    <w:rPr>
      <w:color w:val="003994"/>
      <w:w w:val="95"/>
      <w:sz w:val="18"/>
    </w:rPr>
  </w:style>
  <w:style w:type="character" w:styleId="PageNumber">
    <w:name w:val="page number"/>
    <w:basedOn w:val="DefaultParagraphFont"/>
    <w:rsid w:val="00E67BEF"/>
  </w:style>
  <w:style w:type="character" w:customStyle="1" w:styleId="style71">
    <w:name w:val="style71"/>
    <w:rsid w:val="00924D99"/>
    <w:rPr>
      <w:rFonts w:ascii="Arial" w:hAnsi="Arial" w:cs="Arial" w:hint="default"/>
      <w:sz w:val="24"/>
      <w:szCs w:val="24"/>
    </w:rPr>
  </w:style>
  <w:style w:type="paragraph" w:styleId="ListParagraph">
    <w:name w:val="List Paragraph"/>
    <w:basedOn w:val="Normal"/>
    <w:uiPriority w:val="34"/>
    <w:qFormat/>
    <w:rsid w:val="00314852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character" w:customStyle="1" w:styleId="HeaderChar">
    <w:name w:val="Header Char"/>
    <w:link w:val="Header"/>
    <w:uiPriority w:val="99"/>
    <w:rsid w:val="00D5798D"/>
    <w:rPr>
      <w:rFonts w:ascii="Arial" w:hAnsi="Arial"/>
      <w:sz w:val="22"/>
      <w:szCs w:val="24"/>
    </w:rPr>
  </w:style>
  <w:style w:type="paragraph" w:customStyle="1" w:styleId="Default">
    <w:name w:val="Default"/>
    <w:rsid w:val="001D6A4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CA7AEA"/>
    <w:pPr>
      <w:spacing w:after="120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A7AEA"/>
  </w:style>
  <w:style w:type="character" w:customStyle="1" w:styleId="defbody1">
    <w:name w:val="defbody1"/>
    <w:rsid w:val="00AA10A9"/>
    <w:rPr>
      <w:b w:val="0"/>
      <w:bCs w:val="0"/>
    </w:rPr>
  </w:style>
  <w:style w:type="table" w:styleId="LightList">
    <w:name w:val="Light List"/>
    <w:basedOn w:val="TableNormal"/>
    <w:uiPriority w:val="61"/>
    <w:rsid w:val="00A856A3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Strong">
    <w:name w:val="Strong"/>
    <w:uiPriority w:val="22"/>
    <w:qFormat/>
    <w:rsid w:val="00A856A3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28345D"/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28345D"/>
    <w:rPr>
      <w:rFonts w:ascii="Arial" w:eastAsia="Calibri" w:hAnsi="Arial"/>
      <w:sz w:val="22"/>
      <w:szCs w:val="21"/>
    </w:rPr>
  </w:style>
  <w:style w:type="paragraph" w:styleId="NoSpacing">
    <w:name w:val="No Spacing"/>
    <w:uiPriority w:val="1"/>
    <w:qFormat/>
    <w:rsid w:val="0028345D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3524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3B5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A46B8"/>
    <w:rPr>
      <w:rFonts w:ascii="Arial" w:hAnsi="Arial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A46B8"/>
  </w:style>
  <w:style w:type="character" w:customStyle="1" w:styleId="CommentSubjectChar">
    <w:name w:val="Comment Subject Char"/>
    <w:basedOn w:val="CommentTextChar"/>
    <w:link w:val="CommentSubject"/>
    <w:semiHidden/>
    <w:rsid w:val="00FA46B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.boden\Desktop\Backup%207-2022\Backup%201-2022\Letterhead%20Template%20-%20CHFS%20August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0c4e8ec78e5b1111752fb6c6134ddad4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4c9bd80003077d946977e1dea5adb95d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FBF5B-E8F3-45E5-B78A-A5E6107CDD3F}">
  <ds:schemaRefs>
    <ds:schemaRef ds:uri="http://schemas.microsoft.com/office/2006/metadata/properties"/>
    <ds:schemaRef ds:uri="http://schemas.microsoft.com/office/infopath/2007/PartnerControls"/>
    <ds:schemaRef ds:uri="540a4017-22d9-44e0-b6ab-03a3cfc7113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9CD99DB-84ED-4711-9A0B-722C9CFBB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FD4B5D-6AF6-411F-B713-72C78A2C2895}"/>
</file>

<file path=docProps/app.xml><?xml version="1.0" encoding="utf-8"?>
<Properties xmlns="http://schemas.openxmlformats.org/officeDocument/2006/extended-properties" xmlns:vt="http://schemas.openxmlformats.org/officeDocument/2006/docPropsVTypes">
  <Template>Letterhead Template - CHFS August 2021</Template>
  <TotalTime>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Remember to customize for department (director, contact info, etc.)</vt:lpstr>
    </vt:vector>
  </TitlesOfParts>
  <Company>OT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DPP -185 Relative Fictive Kin Qualifying Event Eligibility Letter</dc:title>
  <dc:subject/>
  <dc:creator>karen.boden</dc:creator>
  <cp:keywords/>
  <cp:lastModifiedBy>Cubert, Julie M (CHFS DCBS DPP)</cp:lastModifiedBy>
  <cp:revision>2</cp:revision>
  <cp:lastPrinted>2016-02-26T16:38:00Z</cp:lastPrinted>
  <dcterms:created xsi:type="dcterms:W3CDTF">2026-07-14T16:17:00Z</dcterms:created>
  <dcterms:modified xsi:type="dcterms:W3CDTF">2026-07-14T16:17:00Z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0x010100EA66AF5937A0C14B910C22437136B414</vt:lpwstr>
  </property>
  <property fmtid="{D5CDD505-2E9C-101B-9397-08002B2CF9AE}" pid="3" name="Order">
    <vt:r8>14400</vt:r8>
  </property>
  <property fmtid="{D5CDD505-2E9C-101B-9397-08002B2CF9AE}" pid="4" name="GrammarlyDocumentId">
    <vt:lpwstr>9de55ff4-ff9f-407a-9e9a-de07fa2ed254</vt:lpwstr>
  </property>
</Properties>
</file>